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BCD" w:rsidRDefault="00782BCD" w:rsidP="00BF13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4652"/>
        <w:jc w:val="center"/>
        <w:rPr>
          <w:sz w:val="28"/>
          <w:szCs w:val="28"/>
        </w:rPr>
      </w:pPr>
      <w:r>
        <w:rPr>
          <w:noProof/>
          <w:lang w:val="en-GB" w:eastAsia="en-GB"/>
        </w:rPr>
        <w:pict>
          <v:line id="Straight Connector 10" o:spid="_x0000_s1026" style="position:absolute;left:0;text-align:left;z-index:251654656;visibility:visible" from="-17.95pt,-17.95pt" to="216.05pt,-1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" strokecolor="#4f81bd" strokeweight="2pt">
            <v:shadow on="t" opacity="24903f" origin=",.5" offset="0,.55556mm"/>
          </v:line>
        </w:pict>
      </w:r>
      <w:r>
        <w:rPr>
          <w:noProof/>
          <w:lang w:val="en-GB" w:eastAsia="en-GB"/>
        </w:rPr>
        <w:pict>
          <v:line id="Straight Connector 9" o:spid="_x0000_s1027" style="position:absolute;left:0;text-align:left;z-index:251653632;visibility:visible" from="3in,-17.95pt" to="3in,28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" strokecolor="#4f81bd" strokeweight="2pt">
            <v:shadow on="t" opacity="24903f" origin=",.5" offset="0,.55556mm"/>
          </v:line>
        </w:pict>
      </w:r>
      <w:r>
        <w:rPr>
          <w:noProof/>
          <w:lang w:val="en-GB" w:eastAsia="en-GB"/>
        </w:rPr>
        <w:pict>
          <v:line id="Straight Connector 8" o:spid="_x0000_s1028" style="position:absolute;left:0;text-align:left;z-index:251652608;visibility:visible" from="-17.95pt,-17.95pt" to="-17.95pt,28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" strokecolor="#4f81bd" strokeweight="2pt">
            <v:shadow on="t" opacity="24903f" origin=",.5" offset="0,.55556mm"/>
          </v:line>
        </w:pict>
      </w:r>
      <w:r>
        <w:tab/>
      </w:r>
      <w:r>
        <w:rPr>
          <w:sz w:val="28"/>
          <w:szCs w:val="28"/>
        </w:rPr>
        <w:t>L’eau évaporée se regroupe en nuages</w:t>
      </w:r>
    </w:p>
    <w:p w:rsidR="00782BCD" w:rsidRDefault="00782BCD" w:rsidP="00BF135A">
      <w:pPr>
        <w:tabs>
          <w:tab w:val="left" w:pos="1665"/>
        </w:tabs>
      </w:pPr>
    </w:p>
    <w:p w:rsidR="00782BCD" w:rsidRPr="00BF135A" w:rsidRDefault="00782BCD" w:rsidP="00BF135A">
      <w:r>
        <w:rPr>
          <w:noProof/>
          <w:lang w:val="en-GB"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4" o:spid="_x0000_s1029" type="#_x0000_t75" alt="Users:05DOUGJ:Desktop:buissnes :condensation photoshop" style="position:absolute;margin-left:9pt;margin-top:5pt;width:171pt;height:171pt;z-index:-251664896;visibility:visible">
            <v:imagedata r:id="rId6" o:title=""/>
          </v:shape>
        </w:pict>
      </w:r>
    </w:p>
    <w:p w:rsidR="00782BCD" w:rsidRPr="00BF135A" w:rsidRDefault="00782BCD" w:rsidP="00BF135A"/>
    <w:p w:rsidR="00782BCD" w:rsidRPr="00BF135A" w:rsidRDefault="00782BCD" w:rsidP="00BF135A"/>
    <w:p w:rsidR="00782BCD" w:rsidRPr="00BF135A" w:rsidRDefault="00782BCD" w:rsidP="00BF135A"/>
    <w:p w:rsidR="00782BCD" w:rsidRPr="00BF135A" w:rsidRDefault="00782BCD" w:rsidP="00BF135A"/>
    <w:p w:rsidR="00782BCD" w:rsidRPr="00BF135A" w:rsidRDefault="00782BCD" w:rsidP="00BF135A"/>
    <w:p w:rsidR="00782BCD" w:rsidRPr="00BF135A" w:rsidRDefault="00782BCD" w:rsidP="00BF135A"/>
    <w:p w:rsidR="00782BCD" w:rsidRPr="00BF135A" w:rsidRDefault="00782BCD" w:rsidP="00BF135A"/>
    <w:p w:rsidR="00782BCD" w:rsidRPr="00BF135A" w:rsidRDefault="00782BCD" w:rsidP="00BF135A"/>
    <w:p w:rsidR="00782BCD" w:rsidRPr="00BF135A" w:rsidRDefault="00782BCD" w:rsidP="00BF135A"/>
    <w:p w:rsidR="00782BCD" w:rsidRPr="00BF135A" w:rsidRDefault="00782BCD" w:rsidP="00BF135A"/>
    <w:p w:rsidR="00782BCD" w:rsidRPr="00BF135A" w:rsidRDefault="00782BCD" w:rsidP="00BF135A"/>
    <w:p w:rsidR="00782BCD" w:rsidRPr="00BF135A" w:rsidRDefault="00782BCD" w:rsidP="00BF135A"/>
    <w:p w:rsidR="00782BCD" w:rsidRPr="00BF135A" w:rsidRDefault="00782BCD" w:rsidP="00BF135A"/>
    <w:p w:rsidR="00782BCD" w:rsidRPr="00BF135A" w:rsidRDefault="00782BCD" w:rsidP="00BF135A"/>
    <w:p w:rsidR="00782BCD" w:rsidRDefault="00782BCD" w:rsidP="000D73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4652"/>
        <w:rPr>
          <w:sz w:val="28"/>
          <w:szCs w:val="28"/>
        </w:rPr>
      </w:pPr>
      <w:r>
        <w:tab/>
      </w:r>
      <w:r>
        <w:rPr>
          <w:sz w:val="28"/>
          <w:szCs w:val="28"/>
        </w:rPr>
        <w:t xml:space="preserve">c’est la </w:t>
      </w:r>
      <w:r>
        <w:rPr>
          <w:color w:val="FF0000"/>
          <w:sz w:val="28"/>
          <w:szCs w:val="28"/>
        </w:rPr>
        <w:t>condensation</w:t>
      </w:r>
    </w:p>
    <w:p w:rsidR="00782BCD" w:rsidRDefault="00782BCD" w:rsidP="00BF135A">
      <w:pPr>
        <w:tabs>
          <w:tab w:val="left" w:pos="1597"/>
        </w:tabs>
      </w:pPr>
      <w:r>
        <w:rPr>
          <w:noProof/>
          <w:lang w:val="en-GB" w:eastAsia="en-GB"/>
        </w:rPr>
        <w:pict>
          <v:line id="Straight Connector 11" o:spid="_x0000_s1030" style="position:absolute;z-index:251655680;visibility:visible" from="-17.95pt,12.9pt" to="216.05pt,12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" strokecolor="#4f81bd" strokeweight="2pt">
            <v:shadow on="t" opacity="24903f" origin=",.5" offset="0,.55556mm"/>
          </v:line>
        </w:pict>
      </w:r>
    </w:p>
    <w:p w:rsidR="00782BCD" w:rsidRDefault="00782BCD" w:rsidP="00BF135A">
      <w:pPr>
        <w:tabs>
          <w:tab w:val="left" w:pos="1597"/>
        </w:tabs>
      </w:pPr>
    </w:p>
    <w:p w:rsidR="00782BCD" w:rsidRDefault="00782BCD" w:rsidP="00BF135A">
      <w:pPr>
        <w:tabs>
          <w:tab w:val="left" w:pos="1597"/>
        </w:tabs>
      </w:pPr>
    </w:p>
    <w:p w:rsidR="00782BCD" w:rsidRDefault="00782BCD" w:rsidP="00BF135A">
      <w:pPr>
        <w:tabs>
          <w:tab w:val="left" w:pos="1597"/>
        </w:tabs>
      </w:pPr>
    </w:p>
    <w:p w:rsidR="00782BCD" w:rsidRDefault="00782BCD" w:rsidP="00BF135A">
      <w:pPr>
        <w:tabs>
          <w:tab w:val="left" w:pos="1597"/>
        </w:tabs>
      </w:pPr>
    </w:p>
    <w:p w:rsidR="00782BCD" w:rsidRDefault="00782BCD" w:rsidP="00BF135A">
      <w:pPr>
        <w:tabs>
          <w:tab w:val="left" w:pos="1597"/>
        </w:tabs>
      </w:pPr>
      <w:r>
        <w:rPr>
          <w:noProof/>
          <w:lang w:val="en-GB" w:eastAsia="en-GB"/>
        </w:rPr>
        <w:pict>
          <v:line id="Straight Connector 16" o:spid="_x0000_s1031" style="position:absolute;flip:x;z-index:251658752;visibility:visible" from="-17.95pt,6.95pt" to="225.05pt,6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" strokecolor="#4f81bd" strokeweight="2pt">
            <v:shadow on="t" opacity="24903f" origin=",.5" offset="0,.55556mm"/>
          </v:line>
        </w:pict>
      </w:r>
      <w:r>
        <w:rPr>
          <w:noProof/>
          <w:lang w:val="en-GB" w:eastAsia="en-GB"/>
        </w:rPr>
        <w:pict>
          <v:line id="Straight Connector 15" o:spid="_x0000_s1032" style="position:absolute;z-index:251657728;visibility:visible" from="225pt,6.95pt" to="225pt,25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" strokecolor="#4f81bd" strokeweight="2pt">
            <v:shadow on="t" opacity="24903f" origin=",.5" offset="0,.55556mm"/>
          </v:line>
        </w:pict>
      </w:r>
      <w:r>
        <w:rPr>
          <w:noProof/>
          <w:lang w:val="en-GB" w:eastAsia="en-GB"/>
        </w:rPr>
        <w:pict>
          <v:line id="Straight Connector 12" o:spid="_x0000_s1033" style="position:absolute;z-index:251656704;visibility:visible" from="-17.95pt,6.95pt" to="-17.95pt,25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" strokecolor="#4f81bd" strokeweight="2pt">
            <v:shadow on="t" opacity="24903f" origin=",.5" offset="0,.55556mm"/>
          </v:line>
        </w:pict>
      </w:r>
    </w:p>
    <w:p w:rsidR="00782BCD" w:rsidRDefault="00782BCD" w:rsidP="00BF13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4472"/>
        <w:jc w:val="center"/>
        <w:rPr>
          <w:sz w:val="28"/>
          <w:szCs w:val="28"/>
        </w:rPr>
      </w:pPr>
      <w:r>
        <w:tab/>
      </w:r>
      <w:r>
        <w:rPr>
          <w:sz w:val="28"/>
          <w:szCs w:val="28"/>
        </w:rPr>
        <w:t>Avec le froid, l’eau s’alourdit et tombe</w:t>
      </w:r>
    </w:p>
    <w:p w:rsidR="00782BCD" w:rsidRDefault="00782BCD" w:rsidP="00BF135A">
      <w:pPr>
        <w:tabs>
          <w:tab w:val="left" w:pos="1597"/>
        </w:tabs>
      </w:pPr>
      <w:r>
        <w:rPr>
          <w:noProof/>
          <w:lang w:val="en-GB" w:eastAsia="en-GB"/>
        </w:rPr>
        <w:pict>
          <v:shape id="Picture 5" o:spid="_x0000_s1034" type="#_x0000_t75" style="position:absolute;margin-left:18pt;margin-top:2.95pt;width:170.85pt;height:171.55pt;z-index:-251673088;visibility:visible">
            <v:imagedata r:id="rId7" o:title=""/>
          </v:shape>
        </w:pict>
      </w:r>
    </w:p>
    <w:p w:rsidR="00782BCD" w:rsidRPr="00BF135A" w:rsidRDefault="00782BCD" w:rsidP="00BF135A"/>
    <w:p w:rsidR="00782BCD" w:rsidRPr="00BF135A" w:rsidRDefault="00782BCD" w:rsidP="00BF135A"/>
    <w:p w:rsidR="00782BCD" w:rsidRPr="00BF135A" w:rsidRDefault="00782BCD" w:rsidP="00BF135A"/>
    <w:p w:rsidR="00782BCD" w:rsidRPr="00BF135A" w:rsidRDefault="00782BCD" w:rsidP="00BF135A"/>
    <w:p w:rsidR="00782BCD" w:rsidRPr="00BF135A" w:rsidRDefault="00782BCD" w:rsidP="00BF135A"/>
    <w:p w:rsidR="00782BCD" w:rsidRPr="00BF135A" w:rsidRDefault="00782BCD" w:rsidP="00BF135A"/>
    <w:p w:rsidR="00782BCD" w:rsidRPr="00BF135A" w:rsidRDefault="00782BCD" w:rsidP="00BF135A"/>
    <w:p w:rsidR="00782BCD" w:rsidRPr="00BF135A" w:rsidRDefault="00782BCD" w:rsidP="00BF135A"/>
    <w:p w:rsidR="00782BCD" w:rsidRPr="00BF135A" w:rsidRDefault="00782BCD" w:rsidP="00BF135A"/>
    <w:p w:rsidR="00782BCD" w:rsidRPr="00BF135A" w:rsidRDefault="00782BCD" w:rsidP="00BF135A"/>
    <w:p w:rsidR="00782BCD" w:rsidRPr="00BF135A" w:rsidRDefault="00782BCD" w:rsidP="00BF135A"/>
    <w:p w:rsidR="00782BCD" w:rsidRPr="00BF135A" w:rsidRDefault="00782BCD" w:rsidP="00BF135A"/>
    <w:p w:rsidR="00782BCD" w:rsidRDefault="00782BCD" w:rsidP="000D73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4472"/>
        <w:jc w:val="center"/>
        <w:rPr>
          <w:sz w:val="28"/>
          <w:szCs w:val="28"/>
        </w:rPr>
      </w:pPr>
      <w:r>
        <w:rPr>
          <w:sz w:val="28"/>
          <w:szCs w:val="28"/>
        </w:rPr>
        <w:t>Ce sont les</w:t>
      </w:r>
      <w:r w:rsidRPr="00662B15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précipitation</w:t>
      </w:r>
    </w:p>
    <w:p w:rsidR="00782BCD" w:rsidRPr="00BF135A" w:rsidRDefault="00782BCD" w:rsidP="00BF135A">
      <w:pPr>
        <w:rPr>
          <w:sz w:val="28"/>
          <w:szCs w:val="28"/>
        </w:rPr>
      </w:pPr>
      <w:r>
        <w:rPr>
          <w:noProof/>
          <w:lang w:val="en-GB" w:eastAsia="en-GB"/>
        </w:rPr>
        <w:pict>
          <v:line id="Straight Connector 17" o:spid="_x0000_s1035" style="position:absolute;z-index:251659776;visibility:visible" from="-17.95pt,11.45pt" to="225.05pt,11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" strokecolor="#4f81bd" strokeweight="2pt">
            <v:shadow on="t" opacity="24903f" origin=",.5" offset="0,.55556mm"/>
          </v:line>
        </w:pict>
      </w:r>
    </w:p>
    <w:p w:rsidR="00782BCD" w:rsidRPr="00BF135A" w:rsidRDefault="00782BCD" w:rsidP="00BF135A">
      <w:pPr>
        <w:rPr>
          <w:sz w:val="28"/>
          <w:szCs w:val="28"/>
        </w:rPr>
      </w:pPr>
    </w:p>
    <w:p w:rsidR="00782BCD" w:rsidRDefault="00782BCD" w:rsidP="00BF135A">
      <w:pPr>
        <w:tabs>
          <w:tab w:val="left" w:pos="188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82BCD" w:rsidRDefault="00782BCD" w:rsidP="00BF135A">
      <w:pPr>
        <w:tabs>
          <w:tab w:val="left" w:pos="1881"/>
        </w:tabs>
        <w:rPr>
          <w:sz w:val="28"/>
          <w:szCs w:val="28"/>
        </w:rPr>
      </w:pPr>
      <w:r>
        <w:rPr>
          <w:noProof/>
          <w:lang w:val="en-GB" w:eastAsia="en-GB"/>
        </w:rPr>
        <w:pict>
          <v:line id="Straight Connector 20" o:spid="_x0000_s1036" style="position:absolute;z-index:251662848;visibility:visible" from="-244.95pt,0" to="7.05pt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" strokecolor="#4f81bd" strokeweight="2pt">
            <v:shadow on="t" opacity="24903f" origin=",.5" offset="0,.55556mm"/>
          </v:line>
        </w:pict>
      </w:r>
      <w:r>
        <w:rPr>
          <w:noProof/>
          <w:lang w:val="en-GB" w:eastAsia="en-GB"/>
        </w:rPr>
        <w:pict>
          <v:line id="Straight Connector 19" o:spid="_x0000_s1037" style="position:absolute;z-index:251661824;visibility:visible" from="7pt,0" to="7pt,29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" strokecolor="#4f81bd" strokeweight="2pt">
            <v:shadow on="t" opacity="24903f" origin=",.5" offset="0,.55556mm"/>
          </v:line>
        </w:pict>
      </w:r>
      <w:r>
        <w:rPr>
          <w:noProof/>
          <w:lang w:val="en-GB" w:eastAsia="en-GB"/>
        </w:rPr>
        <w:pict>
          <v:line id="Straight Connector 18" o:spid="_x0000_s1038" style="position:absolute;z-index:251660800;visibility:visible" from="-244.95pt,0" to="-244.95pt,29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" strokecolor="#4f81bd" strokeweight="2pt">
            <v:shadow on="t" opacity="24903f" origin=",.5" offset="0,.55556mm"/>
          </v:line>
        </w:pict>
      </w:r>
      <w:r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39" type="#_x0000_t202" style="position:absolute;margin-left:-8.95pt;margin-top:9pt;width:3in;height:27pt;z-index:2516454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" filled="f">
            <v:textbox>
              <w:txbxContent>
                <w:p w:rsidR="00782BCD" w:rsidRDefault="00782BCD" w:rsidP="009532DB">
                  <w:pPr>
                    <w:jc w:val="center"/>
                  </w:pPr>
                  <w:r>
                    <w:t>Le soleil chauffe l’eau</w:t>
                  </w:r>
                </w:p>
              </w:txbxContent>
            </v:textbox>
            <w10:wrap type="square"/>
          </v:shape>
        </w:pict>
      </w:r>
    </w:p>
    <w:p w:rsidR="00782BCD" w:rsidRDefault="00782BCD" w:rsidP="00233AB4">
      <w:pPr>
        <w:tabs>
          <w:tab w:val="left" w:pos="1430"/>
          <w:tab w:val="left" w:pos="1881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782BCD" w:rsidRDefault="00782BCD" w:rsidP="00BF135A">
      <w:pPr>
        <w:tabs>
          <w:tab w:val="left" w:pos="1881"/>
        </w:tabs>
        <w:rPr>
          <w:sz w:val="28"/>
          <w:szCs w:val="28"/>
        </w:rPr>
      </w:pPr>
      <w:r>
        <w:rPr>
          <w:noProof/>
          <w:lang w:val="en-GB" w:eastAsia="en-GB"/>
        </w:rPr>
        <w:pict>
          <v:shape id="Picture 6" o:spid="_x0000_s1040" type="#_x0000_t75" style="position:absolute;margin-left:-200pt;margin-top:12.8pt;width:171pt;height:174pt;z-index:-251672064;visibility:visible">
            <v:imagedata r:id="rId8" o:title=""/>
          </v:shape>
        </w:pict>
      </w:r>
    </w:p>
    <w:p w:rsidR="00782BCD" w:rsidRDefault="00782BCD" w:rsidP="00BF135A">
      <w:pPr>
        <w:tabs>
          <w:tab w:val="left" w:pos="1881"/>
        </w:tabs>
        <w:rPr>
          <w:sz w:val="28"/>
          <w:szCs w:val="28"/>
        </w:rPr>
      </w:pPr>
    </w:p>
    <w:p w:rsidR="00782BCD" w:rsidRPr="00233AB4" w:rsidRDefault="00782BCD" w:rsidP="00233AB4">
      <w:pPr>
        <w:rPr>
          <w:sz w:val="28"/>
          <w:szCs w:val="28"/>
        </w:rPr>
      </w:pPr>
    </w:p>
    <w:p w:rsidR="00782BCD" w:rsidRPr="00233AB4" w:rsidRDefault="00782BCD" w:rsidP="00233AB4">
      <w:pPr>
        <w:rPr>
          <w:sz w:val="28"/>
          <w:szCs w:val="28"/>
        </w:rPr>
      </w:pPr>
    </w:p>
    <w:p w:rsidR="00782BCD" w:rsidRPr="00233AB4" w:rsidRDefault="00782BCD" w:rsidP="00233AB4">
      <w:pPr>
        <w:rPr>
          <w:sz w:val="28"/>
          <w:szCs w:val="28"/>
        </w:rPr>
      </w:pPr>
    </w:p>
    <w:p w:rsidR="00782BCD" w:rsidRPr="00233AB4" w:rsidRDefault="00782BCD" w:rsidP="00233AB4">
      <w:pPr>
        <w:rPr>
          <w:sz w:val="28"/>
          <w:szCs w:val="28"/>
        </w:rPr>
      </w:pPr>
    </w:p>
    <w:p w:rsidR="00782BCD" w:rsidRPr="00233AB4" w:rsidRDefault="00782BCD" w:rsidP="00233AB4">
      <w:pPr>
        <w:rPr>
          <w:sz w:val="28"/>
          <w:szCs w:val="28"/>
        </w:rPr>
      </w:pPr>
    </w:p>
    <w:p w:rsidR="00782BCD" w:rsidRPr="00233AB4" w:rsidRDefault="00782BCD" w:rsidP="00233AB4">
      <w:pPr>
        <w:rPr>
          <w:sz w:val="28"/>
          <w:szCs w:val="28"/>
        </w:rPr>
      </w:pPr>
    </w:p>
    <w:p w:rsidR="00782BCD" w:rsidRPr="00233AB4" w:rsidRDefault="00782BCD" w:rsidP="00233AB4">
      <w:pPr>
        <w:rPr>
          <w:sz w:val="28"/>
          <w:szCs w:val="28"/>
        </w:rPr>
      </w:pPr>
    </w:p>
    <w:p w:rsidR="00782BCD" w:rsidRPr="00233AB4" w:rsidRDefault="00782BCD" w:rsidP="00233AB4">
      <w:pPr>
        <w:rPr>
          <w:sz w:val="28"/>
          <w:szCs w:val="28"/>
        </w:rPr>
      </w:pPr>
    </w:p>
    <w:p w:rsidR="00782BCD" w:rsidRPr="00233AB4" w:rsidRDefault="00782BCD" w:rsidP="00233AB4">
      <w:pPr>
        <w:rPr>
          <w:sz w:val="28"/>
          <w:szCs w:val="28"/>
        </w:rPr>
      </w:pPr>
    </w:p>
    <w:p w:rsidR="00782BCD" w:rsidRPr="00233AB4" w:rsidRDefault="00782BCD" w:rsidP="00233AB4">
      <w:pPr>
        <w:rPr>
          <w:sz w:val="28"/>
          <w:szCs w:val="28"/>
        </w:rPr>
      </w:pPr>
    </w:p>
    <w:p w:rsidR="00782BCD" w:rsidRPr="00233AB4" w:rsidRDefault="00782BCD" w:rsidP="00233AB4">
      <w:pPr>
        <w:rPr>
          <w:sz w:val="28"/>
          <w:szCs w:val="28"/>
        </w:rPr>
      </w:pPr>
    </w:p>
    <w:p w:rsidR="00782BCD" w:rsidRPr="00233AB4" w:rsidRDefault="00782BCD" w:rsidP="009532DB">
      <w:pPr>
        <w:jc w:val="center"/>
        <w:rPr>
          <w:sz w:val="28"/>
          <w:szCs w:val="28"/>
        </w:rPr>
      </w:pPr>
      <w:r>
        <w:rPr>
          <w:noProof/>
          <w:lang w:val="en-GB" w:eastAsia="en-GB"/>
        </w:rPr>
        <w:pict>
          <v:shape id="Text Box 7" o:spid="_x0000_s1041" type="#_x0000_t202" style="position:absolute;left:0;text-align:left;margin-left:-8.95pt;margin-top:10.5pt;width:225pt;height:27pt;z-index:25164646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" filled="f">
            <v:textbox>
              <w:txbxContent>
                <w:p w:rsidR="00782BCD" w:rsidRDefault="00782BCD" w:rsidP="009532DB">
                  <w:pPr>
                    <w:jc w:val="center"/>
                  </w:pPr>
                  <w:r>
                    <w:t>C’est l’</w:t>
                  </w:r>
                  <w:r w:rsidRPr="00233AB4">
                    <w:rPr>
                      <w:color w:val="FF0000"/>
                      <w:sz w:val="28"/>
                      <w:szCs w:val="28"/>
                    </w:rPr>
                    <w:t>évaporation</w:t>
                  </w:r>
                </w:p>
              </w:txbxContent>
            </v:textbox>
            <w10:wrap type="square"/>
          </v:shape>
        </w:pict>
      </w:r>
    </w:p>
    <w:p w:rsidR="00782BCD" w:rsidRPr="00233AB4" w:rsidRDefault="00782BCD" w:rsidP="00233AB4">
      <w:pPr>
        <w:rPr>
          <w:sz w:val="28"/>
          <w:szCs w:val="28"/>
        </w:rPr>
      </w:pPr>
    </w:p>
    <w:p w:rsidR="00782BCD" w:rsidRDefault="00782BCD" w:rsidP="00233AB4">
      <w:pPr>
        <w:rPr>
          <w:sz w:val="28"/>
          <w:szCs w:val="28"/>
        </w:rPr>
      </w:pPr>
    </w:p>
    <w:p w:rsidR="00782BCD" w:rsidRDefault="00782BCD" w:rsidP="00233AB4">
      <w:pPr>
        <w:rPr>
          <w:sz w:val="28"/>
          <w:szCs w:val="28"/>
        </w:rPr>
      </w:pPr>
      <w:r>
        <w:rPr>
          <w:noProof/>
          <w:lang w:val="en-GB" w:eastAsia="en-GB"/>
        </w:rPr>
        <w:pict>
          <v:line id="Straight Connector 21" o:spid="_x0000_s1042" style="position:absolute;z-index:251663872;visibility:visible" from="-26.95pt,7.2pt" to="225.05pt,7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" strokecolor="#4f81bd" strokeweight="2pt">
            <v:shadow on="t" opacity="24903f" origin=",.5" offset="0,.55556mm"/>
          </v:line>
        </w:pict>
      </w:r>
    </w:p>
    <w:p w:rsidR="00782BCD" w:rsidRDefault="00782BCD" w:rsidP="00233AB4">
      <w:pPr>
        <w:rPr>
          <w:sz w:val="28"/>
          <w:szCs w:val="28"/>
        </w:rPr>
      </w:pPr>
    </w:p>
    <w:p w:rsidR="00782BCD" w:rsidRDefault="00782BCD" w:rsidP="00233AB4">
      <w:pPr>
        <w:rPr>
          <w:sz w:val="28"/>
          <w:szCs w:val="28"/>
        </w:rPr>
      </w:pPr>
    </w:p>
    <w:p w:rsidR="00782BCD" w:rsidRDefault="00782BCD" w:rsidP="00233AB4">
      <w:pPr>
        <w:rPr>
          <w:sz w:val="28"/>
          <w:szCs w:val="28"/>
        </w:rPr>
      </w:pPr>
    </w:p>
    <w:p w:rsidR="00782BCD" w:rsidRDefault="00782BCD" w:rsidP="00233AB4">
      <w:pPr>
        <w:rPr>
          <w:sz w:val="28"/>
          <w:szCs w:val="28"/>
        </w:rPr>
      </w:pPr>
    </w:p>
    <w:p w:rsidR="00782BCD" w:rsidRDefault="00782BCD" w:rsidP="00233AB4">
      <w:pPr>
        <w:rPr>
          <w:sz w:val="28"/>
          <w:szCs w:val="28"/>
        </w:rPr>
      </w:pPr>
    </w:p>
    <w:p w:rsidR="00782BCD" w:rsidRDefault="00782BCD" w:rsidP="00233AB4">
      <w:pPr>
        <w:rPr>
          <w:sz w:val="28"/>
          <w:szCs w:val="28"/>
        </w:rPr>
      </w:pPr>
      <w:r>
        <w:rPr>
          <w:noProof/>
          <w:lang w:val="en-GB" w:eastAsia="en-GB"/>
        </w:rPr>
        <w:pict>
          <v:line id="Straight Connector 24" o:spid="_x0000_s1043" style="position:absolute;z-index:251666944;visibility:visible" from="-17.95pt,.65pt" to="234.05pt,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" strokecolor="#4f81bd" strokeweight="2pt">
            <v:shadow on="t" opacity="24903f" origin=",.5" offset="0,.55556mm"/>
          </v:line>
        </w:pict>
      </w:r>
      <w:r>
        <w:rPr>
          <w:noProof/>
          <w:lang w:val="en-GB" w:eastAsia="en-GB"/>
        </w:rPr>
        <w:pict>
          <v:line id="Straight Connector 23" o:spid="_x0000_s1044" style="position:absolute;z-index:251665920;visibility:visible" from="234pt,.65pt" to="234pt,261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" strokecolor="#4f81bd" strokeweight="2pt">
            <v:shadow on="t" opacity="24903f" origin=",.5" offset="0,.55556mm"/>
          </v:line>
        </w:pict>
      </w:r>
      <w:r>
        <w:rPr>
          <w:noProof/>
          <w:lang w:val="en-GB" w:eastAsia="en-GB"/>
        </w:rPr>
        <w:pict>
          <v:line id="Straight Connector 22" o:spid="_x0000_s1045" style="position:absolute;z-index:251664896;visibility:visible" from="-17.95pt,.65pt" to="-17.95pt,261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" strokecolor="#4f81bd" strokeweight="2pt">
            <v:shadow on="t" opacity="24903f" origin=",.5" offset="0,.55556mm"/>
          </v:line>
        </w:pict>
      </w:r>
    </w:p>
    <w:p w:rsidR="00782BCD" w:rsidRDefault="00782BCD" w:rsidP="00233A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6480"/>
        </w:tabs>
        <w:ind w:right="4292"/>
        <w:jc w:val="center"/>
        <w:rPr>
          <w:sz w:val="28"/>
          <w:szCs w:val="28"/>
        </w:rPr>
      </w:pPr>
      <w:r>
        <w:rPr>
          <w:sz w:val="28"/>
          <w:szCs w:val="28"/>
        </w:rPr>
        <w:t>L’eau coule sur le sol et forme des rivières</w:t>
      </w:r>
    </w:p>
    <w:p w:rsidR="00782BCD" w:rsidRDefault="00782BCD" w:rsidP="00233AB4">
      <w:pPr>
        <w:ind w:firstLine="720"/>
        <w:rPr>
          <w:sz w:val="28"/>
          <w:szCs w:val="28"/>
        </w:rPr>
      </w:pPr>
      <w:r>
        <w:rPr>
          <w:noProof/>
          <w:lang w:val="en-GB" w:eastAsia="en-GB"/>
        </w:rPr>
        <w:pict>
          <v:shape id="Picture 13" o:spid="_x0000_s1046" type="#_x0000_t75" alt="Users:05DOUGJ:Desktop:buissnes :river own made" style="position:absolute;left:0;text-align:left;margin-left:27pt;margin-top:12.35pt;width:153pt;height:153pt;z-index:-251665920;visibility:visible">
            <v:imagedata r:id="rId9" o:title=""/>
          </v:shape>
        </w:pict>
      </w:r>
    </w:p>
    <w:p w:rsidR="00782BCD" w:rsidRPr="00233AB4" w:rsidRDefault="00782BCD" w:rsidP="00233AB4">
      <w:pPr>
        <w:rPr>
          <w:sz w:val="28"/>
          <w:szCs w:val="28"/>
        </w:rPr>
      </w:pPr>
    </w:p>
    <w:p w:rsidR="00782BCD" w:rsidRPr="00233AB4" w:rsidRDefault="00782BCD" w:rsidP="00233AB4">
      <w:pPr>
        <w:rPr>
          <w:sz w:val="28"/>
          <w:szCs w:val="28"/>
        </w:rPr>
      </w:pPr>
    </w:p>
    <w:p w:rsidR="00782BCD" w:rsidRPr="00233AB4" w:rsidRDefault="00782BCD" w:rsidP="00233AB4">
      <w:pPr>
        <w:rPr>
          <w:sz w:val="28"/>
          <w:szCs w:val="28"/>
        </w:rPr>
      </w:pPr>
    </w:p>
    <w:p w:rsidR="00782BCD" w:rsidRPr="00233AB4" w:rsidRDefault="00782BCD" w:rsidP="00233AB4">
      <w:pPr>
        <w:rPr>
          <w:sz w:val="28"/>
          <w:szCs w:val="28"/>
        </w:rPr>
      </w:pPr>
    </w:p>
    <w:p w:rsidR="00782BCD" w:rsidRPr="00233AB4" w:rsidRDefault="00782BCD" w:rsidP="00233AB4">
      <w:pPr>
        <w:rPr>
          <w:sz w:val="28"/>
          <w:szCs w:val="28"/>
        </w:rPr>
      </w:pPr>
    </w:p>
    <w:p w:rsidR="00782BCD" w:rsidRPr="00233AB4" w:rsidRDefault="00782BCD" w:rsidP="00233AB4">
      <w:pPr>
        <w:rPr>
          <w:sz w:val="28"/>
          <w:szCs w:val="28"/>
        </w:rPr>
      </w:pPr>
    </w:p>
    <w:p w:rsidR="00782BCD" w:rsidRPr="00233AB4" w:rsidRDefault="00782BCD" w:rsidP="00233AB4">
      <w:pPr>
        <w:rPr>
          <w:sz w:val="28"/>
          <w:szCs w:val="28"/>
        </w:rPr>
      </w:pPr>
    </w:p>
    <w:p w:rsidR="00782BCD" w:rsidRPr="00233AB4" w:rsidRDefault="00782BCD" w:rsidP="00233AB4">
      <w:pPr>
        <w:rPr>
          <w:sz w:val="28"/>
          <w:szCs w:val="28"/>
        </w:rPr>
      </w:pPr>
    </w:p>
    <w:p w:rsidR="00782BCD" w:rsidRPr="00233AB4" w:rsidRDefault="00782BCD" w:rsidP="00233AB4">
      <w:pPr>
        <w:rPr>
          <w:sz w:val="28"/>
          <w:szCs w:val="28"/>
        </w:rPr>
      </w:pPr>
    </w:p>
    <w:p w:rsidR="00782BCD" w:rsidRDefault="00782BCD" w:rsidP="00233AB4">
      <w:pPr>
        <w:rPr>
          <w:sz w:val="28"/>
          <w:szCs w:val="28"/>
        </w:rPr>
      </w:pPr>
    </w:p>
    <w:p w:rsidR="00782BCD" w:rsidRPr="00662B15" w:rsidRDefault="00782BCD" w:rsidP="00233A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6480"/>
        </w:tabs>
        <w:ind w:right="4292"/>
        <w:jc w:val="center"/>
        <w:rPr>
          <w:sz w:val="28"/>
          <w:szCs w:val="28"/>
        </w:rPr>
      </w:pPr>
      <w:r>
        <w:rPr>
          <w:noProof/>
          <w:lang w:val="en-GB" w:eastAsia="en-GB"/>
        </w:rPr>
        <w:pict>
          <v:line id="Straight Connector 25" o:spid="_x0000_s1047" style="position:absolute;left:0;text-align:left;z-index:251667968;visibility:visible" from="-17.95pt,33.25pt" to="234.05pt,33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" strokecolor="#4f81bd" strokeweight="2pt">
            <v:shadow on="t" opacity="24903f" origin=",.5" offset="0,.55556mm"/>
          </v:line>
        </w:pict>
      </w:r>
      <w:r>
        <w:rPr>
          <w:sz w:val="28"/>
          <w:szCs w:val="28"/>
        </w:rPr>
        <w:t xml:space="preserve">             C’est le </w:t>
      </w:r>
      <w:r>
        <w:rPr>
          <w:color w:val="FF0000"/>
          <w:sz w:val="28"/>
          <w:szCs w:val="28"/>
        </w:rPr>
        <w:t>ruisellement</w:t>
      </w:r>
      <w:r>
        <w:rPr>
          <w:sz w:val="28"/>
          <w:szCs w:val="28"/>
        </w:rPr>
        <w:tab/>
      </w:r>
    </w:p>
    <w:p w:rsidR="00782BCD" w:rsidRDefault="00782BCD" w:rsidP="00233AB4">
      <w:pPr>
        <w:tabs>
          <w:tab w:val="left" w:pos="1900"/>
        </w:tabs>
        <w:rPr>
          <w:sz w:val="28"/>
          <w:szCs w:val="28"/>
        </w:rPr>
      </w:pPr>
      <w:bookmarkStart w:id="0" w:name="_GoBack"/>
      <w:r>
        <w:rPr>
          <w:noProof/>
          <w:lang w:val="en-GB" w:eastAsia="en-GB"/>
        </w:rPr>
        <w:pict>
          <v:shape id="Picture 1" o:spid="_x0000_s1048" type="#_x0000_t75" alt="Users:05DOUGJ:Desktop:buissnes :beach for printin" style="position:absolute;margin-left:18pt;margin-top:9pt;width:143.85pt;height:143.85pt;z-index:-251666944;visibility:visible">
            <v:imagedata r:id="rId10" o:title=""/>
          </v:shape>
        </w:pict>
      </w:r>
      <w:r>
        <w:rPr>
          <w:noProof/>
          <w:lang w:val="en-GB" w:eastAsia="en-GB"/>
        </w:rPr>
        <w:pict>
          <v:line id="Straight Connector 27" o:spid="_x0000_s1049" style="position:absolute;z-index:251670016;visibility:visible" from="243pt,-27pt" to="243pt,2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" strokecolor="#4f81bd" strokeweight="2pt">
            <v:shadow on="t" opacity="24903f" origin=",.5" offset="0,.55556mm"/>
          </v:line>
        </w:pict>
      </w:r>
      <w:bookmarkEnd w:id="0"/>
      <w:r>
        <w:rPr>
          <w:noProof/>
          <w:lang w:val="en-GB" w:eastAsia="en-GB"/>
        </w:rPr>
        <w:pict>
          <v:line id="Straight Connector 26" o:spid="_x0000_s1050" style="position:absolute;z-index:251668992;visibility:visible" from="-244.95pt,-44.95pt" to="-244.95pt,207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" strokecolor="#4f81bd" strokeweight="2pt">
            <v:shadow on="t" opacity="24903f" origin=",.5" offset="0,.55556mm"/>
          </v:line>
        </w:pict>
      </w:r>
      <w:r>
        <w:rPr>
          <w:noProof/>
          <w:lang w:val="en-GB" w:eastAsia="en-GB"/>
        </w:rPr>
        <w:pict>
          <v:line id="Straight Connector 28" o:spid="_x0000_s1051" style="position:absolute;z-index:251671040;visibility:visible" from="-244.95pt,-44.95pt" to="7.05pt,-44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" strokecolor="#4f81bd" strokeweight="2pt">
            <v:shadow on="t" opacity="24903f" origin=",.5" offset="0,.55556mm"/>
          </v:line>
        </w:pict>
      </w:r>
      <w:r>
        <w:rPr>
          <w:noProof/>
          <w:lang w:val="en-GB" w:eastAsia="en-GB"/>
        </w:rPr>
        <w:pict>
          <v:shape id="Text Box 26" o:spid="_x0000_s1052" type="#_x0000_t202" style="position:absolute;margin-left:0;margin-top:-26.95pt;width:3in;height:25.65pt;z-index:25164851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">
            <v:textbox>
              <w:txbxContent>
                <w:p w:rsidR="00782BCD" w:rsidRPr="009D5CDB" w:rsidRDefault="00782BCD" w:rsidP="00FA67AA">
                  <w:pPr>
                    <w:tabs>
                      <w:tab w:val="left" w:pos="825"/>
                      <w:tab w:val="left" w:pos="4485"/>
                    </w:tabs>
                    <w:rPr>
                      <w:sz w:val="28"/>
                      <w:szCs w:val="28"/>
                    </w:rPr>
                  </w:pPr>
                  <w:r>
                    <w:t xml:space="preserve">                          La mer</w:t>
                  </w:r>
                </w:p>
              </w:txbxContent>
            </v:textbox>
            <w10:wrap type="square"/>
          </v:shape>
        </w:pict>
      </w:r>
    </w:p>
    <w:p w:rsidR="00782BCD" w:rsidRPr="00FA67AA" w:rsidRDefault="00782BCD" w:rsidP="00FA67AA">
      <w:pPr>
        <w:rPr>
          <w:sz w:val="28"/>
          <w:szCs w:val="28"/>
        </w:rPr>
      </w:pPr>
    </w:p>
    <w:p w:rsidR="00782BCD" w:rsidRPr="00FA67AA" w:rsidRDefault="00782BCD" w:rsidP="00FA67AA">
      <w:pPr>
        <w:rPr>
          <w:sz w:val="28"/>
          <w:szCs w:val="28"/>
        </w:rPr>
      </w:pPr>
    </w:p>
    <w:p w:rsidR="00782BCD" w:rsidRPr="00FA67AA" w:rsidRDefault="00782BCD" w:rsidP="00FA67AA">
      <w:pPr>
        <w:rPr>
          <w:sz w:val="28"/>
          <w:szCs w:val="28"/>
        </w:rPr>
      </w:pPr>
    </w:p>
    <w:p w:rsidR="00782BCD" w:rsidRPr="00FA67AA" w:rsidRDefault="00782BCD" w:rsidP="00FA67AA">
      <w:pPr>
        <w:rPr>
          <w:sz w:val="28"/>
          <w:szCs w:val="28"/>
        </w:rPr>
      </w:pPr>
    </w:p>
    <w:p w:rsidR="00782BCD" w:rsidRPr="00FA67AA" w:rsidRDefault="00782BCD" w:rsidP="00FA67AA">
      <w:pPr>
        <w:rPr>
          <w:sz w:val="28"/>
          <w:szCs w:val="28"/>
        </w:rPr>
      </w:pPr>
    </w:p>
    <w:p w:rsidR="00782BCD" w:rsidRPr="00FA67AA" w:rsidRDefault="00782BCD" w:rsidP="00FA67AA">
      <w:pPr>
        <w:rPr>
          <w:sz w:val="28"/>
          <w:szCs w:val="28"/>
        </w:rPr>
      </w:pPr>
    </w:p>
    <w:p w:rsidR="00782BCD" w:rsidRPr="00FA67AA" w:rsidRDefault="00782BCD" w:rsidP="00FA67AA">
      <w:pPr>
        <w:rPr>
          <w:sz w:val="28"/>
          <w:szCs w:val="28"/>
        </w:rPr>
      </w:pPr>
    </w:p>
    <w:p w:rsidR="00782BCD" w:rsidRPr="00FA67AA" w:rsidRDefault="00782BCD" w:rsidP="00FA67AA">
      <w:pPr>
        <w:rPr>
          <w:sz w:val="28"/>
          <w:szCs w:val="28"/>
        </w:rPr>
      </w:pPr>
    </w:p>
    <w:p w:rsidR="00782BCD" w:rsidRDefault="00782BCD" w:rsidP="00FA67AA">
      <w:pPr>
        <w:rPr>
          <w:sz w:val="28"/>
          <w:szCs w:val="28"/>
        </w:rPr>
      </w:pPr>
    </w:p>
    <w:p w:rsidR="00782BCD" w:rsidRPr="00FA67AA" w:rsidRDefault="00782BCD" w:rsidP="00FA67AA">
      <w:pPr>
        <w:rPr>
          <w:sz w:val="28"/>
          <w:szCs w:val="28"/>
        </w:rPr>
      </w:pPr>
      <w:r>
        <w:rPr>
          <w:noProof/>
          <w:lang w:val="en-GB" w:eastAsia="en-GB"/>
        </w:rPr>
        <w:pict>
          <v:line id="Straight Connector 29" o:spid="_x0000_s1053" style="position:absolute;z-index:251672064;visibility:visible" from="-244.95pt,46pt" to="7.05pt,4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" strokecolor="#4f81bd" strokeweight="2pt">
            <v:shadow on="t" opacity="24903f" origin=",.5" offset="0,.55556mm"/>
          </v:line>
        </w:pict>
      </w:r>
      <w:r>
        <w:rPr>
          <w:noProof/>
          <w:lang w:val="en-GB" w:eastAsia="en-GB"/>
        </w:rPr>
        <w:pict>
          <v:shape id="_x0000_s1054" type="#_x0000_t202" style="position:absolute;margin-left:0;margin-top:1pt;width:3in;height:25.65pt;z-index:25164748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">
            <v:textbox>
              <w:txbxContent>
                <w:p w:rsidR="00782BCD" w:rsidRPr="009D5CDB" w:rsidRDefault="00782BCD" w:rsidP="00FA67AA">
                  <w:pPr>
                    <w:tabs>
                      <w:tab w:val="left" w:pos="825"/>
                      <w:tab w:val="left" w:pos="4485"/>
                    </w:tabs>
                    <w:rPr>
                      <w:sz w:val="28"/>
                      <w:szCs w:val="28"/>
                    </w:rPr>
                  </w:pPr>
                  <w:r>
                    <w:t xml:space="preserve">                Le soleil chauffe l’eau     </w:t>
                  </w:r>
                </w:p>
              </w:txbxContent>
            </v:textbox>
            <w10:wrap type="square"/>
          </v:shape>
        </w:pict>
      </w:r>
    </w:p>
    <w:sectPr w:rsidR="00782BCD" w:rsidRPr="00FA67AA" w:rsidSect="0031109F">
      <w:pgSz w:w="12240" w:h="15840"/>
      <w:pgMar w:top="1440" w:right="1800" w:bottom="1440" w:left="1800" w:header="720" w:footer="720" w:gutter="0"/>
      <w:cols w:space="720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2BCD" w:rsidRDefault="00782BCD" w:rsidP="00BF135A">
      <w:r>
        <w:separator/>
      </w:r>
    </w:p>
  </w:endnote>
  <w:endnote w:type="continuationSeparator" w:id="0">
    <w:p w:rsidR="00782BCD" w:rsidRDefault="00782BCD" w:rsidP="00BF13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ngs">
    <w:altName w:val="w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??¨¬?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2BCD" w:rsidRDefault="00782BCD" w:rsidP="00BF135A">
      <w:r>
        <w:separator/>
      </w:r>
    </w:p>
  </w:footnote>
  <w:footnote w:type="continuationSeparator" w:id="0">
    <w:p w:rsidR="00782BCD" w:rsidRDefault="00782BCD" w:rsidP="00BF135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135A"/>
    <w:rsid w:val="0006262B"/>
    <w:rsid w:val="000D7329"/>
    <w:rsid w:val="00233AB4"/>
    <w:rsid w:val="002E0A1E"/>
    <w:rsid w:val="0031109F"/>
    <w:rsid w:val="00457769"/>
    <w:rsid w:val="00564866"/>
    <w:rsid w:val="00662B15"/>
    <w:rsid w:val="00673824"/>
    <w:rsid w:val="00702EC8"/>
    <w:rsid w:val="00757868"/>
    <w:rsid w:val="00782BCD"/>
    <w:rsid w:val="007F1392"/>
    <w:rsid w:val="008B3353"/>
    <w:rsid w:val="00912B07"/>
    <w:rsid w:val="009532DB"/>
    <w:rsid w:val="009D14E7"/>
    <w:rsid w:val="009D5CDB"/>
    <w:rsid w:val="00A5161B"/>
    <w:rsid w:val="00B80EA1"/>
    <w:rsid w:val="00BF135A"/>
    <w:rsid w:val="00C04020"/>
    <w:rsid w:val="00C8307D"/>
    <w:rsid w:val="00DB3098"/>
    <w:rsid w:val="00EF6AA2"/>
    <w:rsid w:val="00FA6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ngs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35A"/>
    <w:rPr>
      <w:rFonts w:ascii="Times New Roman" w:eastAsia="SimSun" w:hAnsi="Times New Roman"/>
      <w:sz w:val="24"/>
      <w:szCs w:val="24"/>
      <w:lang w:val="fr-FR"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F135A"/>
    <w:rPr>
      <w:rFonts w:ascii="Lucida Grande" w:eastAsia="MS Minngs" w:hAnsi="Lucida Grande" w:cs="Lucida Grande"/>
      <w:sz w:val="18"/>
      <w:szCs w:val="18"/>
      <w:lang w:val="en-GB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F135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BF135A"/>
    <w:pPr>
      <w:tabs>
        <w:tab w:val="center" w:pos="4320"/>
        <w:tab w:val="right" w:pos="8640"/>
      </w:tabs>
    </w:pPr>
    <w:rPr>
      <w:rFonts w:ascii="Cambria" w:eastAsia="MS Minngs" w:hAnsi="Cambria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F135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F135A"/>
    <w:pPr>
      <w:tabs>
        <w:tab w:val="center" w:pos="4320"/>
        <w:tab w:val="right" w:pos="8640"/>
      </w:tabs>
    </w:pPr>
    <w:rPr>
      <w:rFonts w:ascii="Cambria" w:eastAsia="MS Minngs" w:hAnsi="Cambria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F135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40</TotalTime>
  <Pages>3</Pages>
  <Words>48</Words>
  <Characters>279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Douglas</dc:creator>
  <cp:keywords/>
  <dc:description/>
  <cp:lastModifiedBy>judith5w</cp:lastModifiedBy>
  <cp:revision>9</cp:revision>
  <dcterms:created xsi:type="dcterms:W3CDTF">2011-06-08T13:08:00Z</dcterms:created>
  <dcterms:modified xsi:type="dcterms:W3CDTF">2011-06-10T14:14:00Z</dcterms:modified>
</cp:coreProperties>
</file>